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74" w:type="pct"/>
        <w:tblInd w:w="-284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563"/>
        <w:gridCol w:w="1051"/>
        <w:gridCol w:w="625"/>
        <w:gridCol w:w="2829"/>
        <w:gridCol w:w="1000"/>
        <w:gridCol w:w="2564"/>
      </w:tblGrid>
      <w:tr w:rsidR="00183E7D" w:rsidRPr="00183E7D" w14:paraId="31C48D7B" w14:textId="77777777" w:rsidTr="00183E7D">
        <w:trPr>
          <w:trHeight w:val="756"/>
        </w:trPr>
        <w:tc>
          <w:tcPr>
            <w:tcW w:w="2563" w:type="dxa"/>
            <w:shd w:val="clear" w:color="auto" w:fill="auto"/>
            <w:tcMar>
              <w:top w:w="0" w:type="dxa"/>
            </w:tcMar>
          </w:tcPr>
          <w:p w14:paraId="31C48D79" w14:textId="03B8B01F" w:rsidR="00AD6E6B" w:rsidRPr="00183E7D" w:rsidRDefault="00D61E88" w:rsidP="001E63D2">
            <w:pPr>
              <w:rPr>
                <w:color w:val="1F497D" w:themeColor="text2"/>
              </w:rPr>
            </w:pPr>
            <w:r w:rsidRPr="00183E7D">
              <w:rPr>
                <w:noProof/>
                <w:color w:val="1F497D" w:themeColor="text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D61E88">
                                  <w:bookmarkStart w:id="0" w:name="_GoBack"/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1BE1679C">
                                        <wp:extent cx="1685925" cy="2339013"/>
                                        <wp:effectExtent l="0" t="0" r="0" b="4445"/>
                                        <wp:docPr id="6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9110" cy="23434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F495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D61E88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1BE1679C">
                                  <wp:extent cx="1685925" cy="2339013"/>
                                  <wp:effectExtent l="0" t="0" r="0" b="444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9110" cy="234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069" w:type="dxa"/>
            <w:gridSpan w:val="5"/>
            <w:shd w:val="clear" w:color="auto" w:fill="auto"/>
          </w:tcPr>
          <w:sdt>
            <w:sdtPr>
              <w:rPr>
                <w:color w:val="1F497D" w:themeColor="text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0939811D" w:rsidR="00AD6E6B" w:rsidRPr="00183E7D" w:rsidRDefault="00D86D5B" w:rsidP="00183E7D">
                <w:pPr>
                  <w:pStyle w:val="Heading1"/>
                  <w:rPr>
                    <w:color w:val="1F497D" w:themeColor="text2"/>
                    <w:sz w:val="48"/>
                  </w:rPr>
                </w:pPr>
                <w:r>
                  <w:rPr>
                    <w:color w:val="1F497D" w:themeColor="text2"/>
                  </w:rPr>
                  <w:t>NOTIFICATION OF SALES</w:t>
                </w:r>
              </w:p>
            </w:sdtContent>
          </w:sdt>
        </w:tc>
      </w:tr>
      <w:tr w:rsidR="00183E7D" w:rsidRPr="00183E7D" w14:paraId="31C48D7F" w14:textId="77777777" w:rsidTr="00183E7D">
        <w:trPr>
          <w:trHeight w:val="288"/>
        </w:trPr>
        <w:tc>
          <w:tcPr>
            <w:tcW w:w="10632" w:type="dxa"/>
            <w:gridSpan w:val="6"/>
            <w:shd w:val="clear" w:color="auto" w:fill="auto"/>
            <w:tcMar>
              <w:top w:w="0" w:type="dxa"/>
            </w:tcMar>
          </w:tcPr>
          <w:p w14:paraId="31C48D7D" w14:textId="71A15B0B" w:rsidR="001A6A8D" w:rsidRPr="00183E7D" w:rsidRDefault="00D86D5B" w:rsidP="001E63D2">
            <w:pPr>
              <w:pStyle w:val="Right-alignedtext"/>
              <w:rPr>
                <w:color w:val="1F497D" w:themeColor="text2"/>
              </w:rPr>
            </w:pPr>
            <w:sdt>
              <w:sdtPr>
                <w:rPr>
                  <w:color w:val="1F497D" w:themeColor="text2"/>
                </w:rPr>
                <w:alias w:val="Date"/>
                <w:tag w:val="Date"/>
                <w:id w:val="1328609071"/>
                <w:placeholder>
                  <w:docPart w:val="6D737BE0F497405780607DDCA6B59922"/>
                </w:placeholder>
                <w:date w:fullDate="2020-12-1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1F497D" w:themeColor="text2"/>
                  </w:rPr>
                  <w:t>December 15</w:t>
                </w:r>
                <w:r w:rsidR="00183E7D">
                  <w:rPr>
                    <w:color w:val="1F497D" w:themeColor="text2"/>
                  </w:rPr>
                  <w:t>, 2020</w:t>
                </w:r>
              </w:sdtContent>
            </w:sdt>
          </w:p>
          <w:p w14:paraId="31C48D7E" w14:textId="24AD904D" w:rsidR="001A6A8D" w:rsidRPr="00183E7D" w:rsidRDefault="001A6A8D" w:rsidP="00D61E88">
            <w:pPr>
              <w:pStyle w:val="Right-alignedtext"/>
              <w:jc w:val="center"/>
              <w:rPr>
                <w:color w:val="1F497D" w:themeColor="text2"/>
              </w:rPr>
            </w:pPr>
          </w:p>
        </w:tc>
      </w:tr>
      <w:tr w:rsidR="00183E7D" w:rsidRPr="00183E7D" w14:paraId="7ED063E8" w14:textId="77777777" w:rsidTr="00183E7D">
        <w:trPr>
          <w:trHeight w:val="288"/>
        </w:trPr>
        <w:tc>
          <w:tcPr>
            <w:tcW w:w="8068" w:type="dxa"/>
            <w:gridSpan w:val="5"/>
            <w:shd w:val="clear" w:color="auto" w:fill="auto"/>
            <w:tcMar>
              <w:top w:w="0" w:type="dxa"/>
            </w:tcMar>
          </w:tcPr>
          <w:p w14:paraId="3A9A3B38" w14:textId="77777777" w:rsidR="00DC0B1F" w:rsidRPr="00183E7D" w:rsidRDefault="00DC0B1F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2564" w:type="dxa"/>
            <w:shd w:val="clear" w:color="auto" w:fill="auto"/>
          </w:tcPr>
          <w:p w14:paraId="49DEAE45" w14:textId="77777777" w:rsidR="00DC0B1F" w:rsidRPr="00183E7D" w:rsidRDefault="00DC0B1F" w:rsidP="001E63D2">
            <w:pPr>
              <w:pStyle w:val="Right-alignedtext"/>
              <w:rPr>
                <w:color w:val="1F497D" w:themeColor="text2"/>
              </w:rPr>
            </w:pPr>
          </w:p>
        </w:tc>
      </w:tr>
      <w:tr w:rsidR="00183E7D" w:rsidRPr="00183E7D" w14:paraId="31C48D8E" w14:textId="77777777" w:rsidTr="00183E7D">
        <w:trPr>
          <w:trHeight w:val="1155"/>
        </w:trPr>
        <w:tc>
          <w:tcPr>
            <w:tcW w:w="3614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183E7D" w:rsidRDefault="001E7EBF" w:rsidP="001E63D2">
            <w:pPr>
              <w:rPr>
                <w:color w:val="1F497D" w:themeColor="text2"/>
              </w:rPr>
            </w:pPr>
          </w:p>
        </w:tc>
        <w:tc>
          <w:tcPr>
            <w:tcW w:w="625" w:type="dxa"/>
            <w:shd w:val="clear" w:color="auto" w:fill="auto"/>
          </w:tcPr>
          <w:p w14:paraId="31C48D81" w14:textId="77777777" w:rsidR="001E7EBF" w:rsidRPr="00183E7D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183E7D">
              <w:rPr>
                <w:color w:val="1F497D" w:themeColor="text2"/>
              </w:rPr>
              <w:t>From</w:t>
            </w:r>
          </w:p>
        </w:tc>
        <w:tc>
          <w:tcPr>
            <w:tcW w:w="2829" w:type="dxa"/>
            <w:shd w:val="clear" w:color="auto" w:fill="auto"/>
          </w:tcPr>
          <w:p w14:paraId="31C48D82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Office of the Clerk of Tynwald</w:t>
            </w:r>
          </w:p>
          <w:p w14:paraId="31C48D83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Legislative Buildings</w:t>
            </w:r>
          </w:p>
          <w:p w14:paraId="31C48D84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Finch Road</w:t>
            </w:r>
          </w:p>
          <w:p w14:paraId="31C48D85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Douglas, Isle of Man</w:t>
            </w:r>
          </w:p>
          <w:p w14:paraId="31C48D86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IM1 3PW</w:t>
            </w:r>
          </w:p>
          <w:p w14:paraId="31C48D87" w14:textId="77777777" w:rsidR="001E7EBF" w:rsidRPr="00183E7D" w:rsidRDefault="001E7EBF" w:rsidP="001E63D2">
            <w:pPr>
              <w:pStyle w:val="Right-alignedtext"/>
              <w:rPr>
                <w:color w:val="1F497D" w:themeColor="text2"/>
              </w:rPr>
            </w:pPr>
          </w:p>
        </w:tc>
        <w:tc>
          <w:tcPr>
            <w:tcW w:w="1000" w:type="dxa"/>
            <w:shd w:val="clear" w:color="auto" w:fill="auto"/>
          </w:tcPr>
          <w:p w14:paraId="31C48D88" w14:textId="77777777" w:rsidR="001E7EBF" w:rsidRPr="00183E7D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183E7D">
              <w:rPr>
                <w:color w:val="1F497D" w:themeColor="text2"/>
              </w:rPr>
              <w:t>To</w:t>
            </w:r>
          </w:p>
        </w:tc>
        <w:tc>
          <w:tcPr>
            <w:tcW w:w="2564" w:type="dxa"/>
            <w:shd w:val="clear" w:color="auto" w:fill="auto"/>
          </w:tcPr>
          <w:p w14:paraId="5FBDF9B2" w14:textId="77777777" w:rsidR="001E7EBF" w:rsidRPr="00183E7D" w:rsidRDefault="006709BC" w:rsidP="008D4953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John Jepson</w:t>
            </w:r>
          </w:p>
          <w:p w14:paraId="162116EE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Flat 12 Waverley Court</w:t>
            </w:r>
          </w:p>
          <w:p w14:paraId="0E796635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 xml:space="preserve">Laureston Avenue </w:t>
            </w:r>
          </w:p>
          <w:p w14:paraId="17BC9756" w14:textId="726BE5F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Douglas, Isle of Man</w:t>
            </w:r>
          </w:p>
          <w:p w14:paraId="39067311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IM2 3BT</w:t>
            </w:r>
          </w:p>
          <w:p w14:paraId="31C48D8D" w14:textId="7ACEE794" w:rsidR="006709BC" w:rsidRPr="00183E7D" w:rsidRDefault="006709BC" w:rsidP="008D4953">
            <w:pPr>
              <w:pStyle w:val="Right-alignedtext"/>
              <w:rPr>
                <w:color w:val="1F497D" w:themeColor="text2"/>
                <w:sz w:val="18"/>
              </w:rPr>
            </w:pPr>
          </w:p>
        </w:tc>
      </w:tr>
    </w:tbl>
    <w:p w14:paraId="31C48D8F" w14:textId="77777777" w:rsidR="00954EF9" w:rsidRPr="00183E7D" w:rsidRDefault="00954EF9" w:rsidP="004F202D">
      <w:pPr>
        <w:rPr>
          <w:color w:val="1F497D" w:themeColor="text2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21"/>
        <w:gridCol w:w="1640"/>
        <w:gridCol w:w="2937"/>
        <w:gridCol w:w="2176"/>
        <w:gridCol w:w="816"/>
      </w:tblGrid>
      <w:tr w:rsidR="00183E7D" w:rsidRPr="00183E7D" w14:paraId="5FEF0502" w14:textId="77777777" w:rsidTr="00501FE1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</w:tr>
      <w:tr w:rsidR="00183E7D" w:rsidRPr="00183E7D" w14:paraId="67174547" w14:textId="77777777" w:rsidTr="00501FE1">
        <w:trPr>
          <w:cantSplit/>
          <w:trHeight w:val="216"/>
        </w:trPr>
        <w:tc>
          <w:tcPr>
            <w:tcW w:w="1032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sdt>
            <w:sdtPr>
              <w:rPr>
                <w:color w:val="1F497D" w:themeColor="text2"/>
                <w:sz w:val="28"/>
              </w:rPr>
              <w:alias w:val="Supplier"/>
              <w:tag w:val="Supplier"/>
              <w:id w:val="1054354431"/>
              <w:placeholder>
                <w:docPart w:val="3AE81194273F40AEAC2B4D6FD4B9AB7C"/>
              </w:placeholder>
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Supplier[1]" w:storeItemID="{562FBF11-1097-4686-A143-BA2AC086A074}"/>
              <w:text/>
            </w:sdtPr>
            <w:sdtEndPr/>
            <w:sdtContent>
              <w:p w14:paraId="6F9FF8C3" w14:textId="32C7BD15" w:rsidR="00D61E88" w:rsidRPr="00183E7D" w:rsidRDefault="00501FE1" w:rsidP="00297E3E">
                <w:pPr>
                  <w:rPr>
                    <w:color w:val="1F497D" w:themeColor="text2"/>
                    <w:sz w:val="22"/>
                  </w:rPr>
                </w:pPr>
                <w:r w:rsidRPr="00183E7D">
                  <w:rPr>
                    <w:color w:val="1F497D" w:themeColor="text2"/>
                    <w:sz w:val="28"/>
                    <w:lang w:val="en-GB"/>
                  </w:rPr>
                  <w:t>John Jepson</w:t>
                </w:r>
              </w:p>
            </w:sdtContent>
          </w:sdt>
        </w:tc>
      </w:tr>
    </w:tbl>
    <w:p w14:paraId="02C998FA" w14:textId="77777777" w:rsidR="00D61E88" w:rsidRPr="00183E7D" w:rsidRDefault="00D61E88" w:rsidP="00D61E88">
      <w:pPr>
        <w:rPr>
          <w:color w:val="1F497D" w:themeColor="text2"/>
        </w:rPr>
      </w:pPr>
    </w:p>
    <w:p w14:paraId="0AFE5CAE" w14:textId="77777777" w:rsidR="00D61E88" w:rsidRPr="00183E7D" w:rsidRDefault="00D61E88" w:rsidP="00D61E88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288"/>
        <w:gridCol w:w="565"/>
        <w:gridCol w:w="4676"/>
        <w:gridCol w:w="1541"/>
      </w:tblGrid>
      <w:tr w:rsidR="00183E7D" w:rsidRPr="00183E7D" w14:paraId="21C1A35F" w14:textId="77777777" w:rsidTr="00253563">
        <w:trPr>
          <w:cantSplit/>
          <w:trHeight w:val="216"/>
        </w:trPr>
        <w:tc>
          <w:tcPr>
            <w:tcW w:w="3376" w:type="dxa"/>
          </w:tcPr>
          <w:p w14:paraId="5B3638FB" w14:textId="77777777" w:rsidR="006709BC" w:rsidRPr="00183E7D" w:rsidRDefault="006709BC" w:rsidP="00297E3E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183E7D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4E7BD" w14:textId="77777777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Qty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42972551" w14:textId="47753408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66" w:type="dxa"/>
            <w:vAlign w:val="center"/>
          </w:tcPr>
          <w:p w14:paraId="3B7F67E6" w14:textId="6F3B673D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Sale Price per item</w:t>
            </w:r>
          </w:p>
        </w:tc>
      </w:tr>
      <w:tr w:rsidR="00183E7D" w:rsidRPr="00183E7D" w14:paraId="2836CA86" w14:textId="77777777" w:rsidTr="00A1771B">
        <w:trPr>
          <w:cantSplit/>
          <w:trHeight w:val="216"/>
        </w:trPr>
        <w:tc>
          <w:tcPr>
            <w:tcW w:w="3376" w:type="dxa"/>
            <w:vAlign w:val="center"/>
          </w:tcPr>
          <w:p w14:paraId="1CA52B90" w14:textId="63DA4BA0" w:rsidR="006709BC" w:rsidRPr="00AA5EA2" w:rsidRDefault="00183E7D" w:rsidP="006709BC">
            <w:pPr>
              <w:rPr>
                <w:color w:val="1F497D" w:themeColor="text2"/>
                <w:sz w:val="24"/>
                <w:szCs w:val="16"/>
              </w:rPr>
            </w:pPr>
            <w:r w:rsidRPr="00AA5EA2">
              <w:rPr>
                <w:color w:val="1F497D" w:themeColor="text2"/>
                <w:sz w:val="24"/>
                <w:szCs w:val="16"/>
              </w:rPr>
              <w:t>Q4 2020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84E1B2" w14:textId="19167757" w:rsidR="006709BC" w:rsidRPr="00AA5EA2" w:rsidRDefault="006709BC" w:rsidP="00297E3E">
            <w:pPr>
              <w:rPr>
                <w:color w:val="1F497D" w:themeColor="text2"/>
                <w:sz w:val="24"/>
                <w:szCs w:val="16"/>
              </w:rPr>
            </w:pPr>
            <w:r w:rsidRPr="00AA5EA2">
              <w:rPr>
                <w:color w:val="1F497D" w:themeColor="text2"/>
                <w:sz w:val="24"/>
                <w:szCs w:val="16"/>
              </w:rPr>
              <w:t>1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3392C2E9" w14:textId="21CA1D1B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183E7D">
              <w:rPr>
                <w:color w:val="1F497D" w:themeColor="text2"/>
                <w:sz w:val="24"/>
              </w:rPr>
              <w:t>Easy Baking Book</w:t>
            </w:r>
          </w:p>
        </w:tc>
        <w:tc>
          <w:tcPr>
            <w:tcW w:w="1566" w:type="dxa"/>
            <w:vAlign w:val="center"/>
          </w:tcPr>
          <w:p w14:paraId="204C3FC2" w14:textId="54F47DC1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183E7D">
              <w:rPr>
                <w:color w:val="1F497D" w:themeColor="text2"/>
                <w:sz w:val="24"/>
                <w:szCs w:val="24"/>
              </w:rPr>
              <w:t>9.99</w:t>
            </w:r>
          </w:p>
        </w:tc>
      </w:tr>
      <w:tr w:rsidR="00183E7D" w:rsidRPr="00183E7D" w14:paraId="4E30F3E1" w14:textId="77777777" w:rsidTr="000A5801">
        <w:trPr>
          <w:cantSplit/>
          <w:trHeight w:val="216"/>
        </w:trPr>
        <w:tc>
          <w:tcPr>
            <w:tcW w:w="3376" w:type="dxa"/>
            <w:vAlign w:val="center"/>
          </w:tcPr>
          <w:p w14:paraId="00059C46" w14:textId="32F299D1" w:rsidR="006709BC" w:rsidRPr="00183E7D" w:rsidRDefault="006709BC" w:rsidP="00297E3E">
            <w:pPr>
              <w:rPr>
                <w:color w:val="1F497D" w:themeColor="text2"/>
                <w:sz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48DFC0" w14:textId="45ED12AF" w:rsidR="006709BC" w:rsidRPr="00183E7D" w:rsidRDefault="006709BC" w:rsidP="00297E3E">
            <w:pPr>
              <w:rPr>
                <w:color w:val="1F497D" w:themeColor="text2"/>
                <w:sz w:val="24"/>
              </w:rPr>
            </w:pPr>
          </w:p>
        </w:tc>
        <w:tc>
          <w:tcPr>
            <w:tcW w:w="4801" w:type="dxa"/>
            <w:shd w:val="clear" w:color="auto" w:fill="auto"/>
            <w:vAlign w:val="center"/>
          </w:tcPr>
          <w:p w14:paraId="13AD0CAA" w14:textId="787F47A9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70CB9C1D" w14:textId="48943342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</w:tr>
      <w:tr w:rsidR="00183E7D" w:rsidRPr="00183E7D" w14:paraId="6522A1E3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38A16FE3" w14:textId="630792AA" w:rsidR="006709BC" w:rsidRPr="00183E7D" w:rsidRDefault="006709BC" w:rsidP="0049625C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SUBTOTAL</w:t>
            </w:r>
          </w:p>
        </w:tc>
        <w:tc>
          <w:tcPr>
            <w:tcW w:w="1566" w:type="dxa"/>
          </w:tcPr>
          <w:p w14:paraId="244E265E" w14:textId="77F414EF" w:rsidR="006709BC" w:rsidRPr="00183E7D" w:rsidRDefault="006709BC" w:rsidP="00183E7D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£9.9</w:t>
            </w:r>
            <w:r w:rsidR="00183E7D">
              <w:rPr>
                <w:b/>
                <w:color w:val="1F497D" w:themeColor="text2"/>
                <w:sz w:val="24"/>
              </w:rPr>
              <w:t>9</w:t>
            </w:r>
          </w:p>
        </w:tc>
      </w:tr>
      <w:tr w:rsidR="00183E7D" w:rsidRPr="00183E7D" w14:paraId="49C9B7D9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65C7F305" w14:textId="6FD27498" w:rsidR="006709BC" w:rsidRPr="00183E7D" w:rsidRDefault="006709BC" w:rsidP="0049625C">
            <w:pPr>
              <w:jc w:val="right"/>
              <w:rPr>
                <w:color w:val="1F497D" w:themeColor="text2"/>
                <w:sz w:val="24"/>
              </w:rPr>
            </w:pPr>
            <w:r w:rsidRPr="00183E7D">
              <w:rPr>
                <w:color w:val="1F497D" w:themeColor="text2"/>
                <w:sz w:val="24"/>
              </w:rPr>
              <w:t>COMMISSION @ 20%</w:t>
            </w:r>
          </w:p>
        </w:tc>
        <w:tc>
          <w:tcPr>
            <w:tcW w:w="1566" w:type="dxa"/>
          </w:tcPr>
          <w:p w14:paraId="42C2E4A0" w14:textId="0870FCB5" w:rsidR="006709BC" w:rsidRPr="00183E7D" w:rsidRDefault="006709BC" w:rsidP="00183E7D">
            <w:pPr>
              <w:jc w:val="right"/>
              <w:rPr>
                <w:color w:val="1F497D" w:themeColor="text2"/>
                <w:sz w:val="24"/>
              </w:rPr>
            </w:pPr>
            <w:r w:rsidRPr="00183E7D">
              <w:rPr>
                <w:color w:val="1F497D" w:themeColor="text2"/>
                <w:sz w:val="24"/>
              </w:rPr>
              <w:t>£</w:t>
            </w:r>
            <w:r w:rsidR="00183E7D">
              <w:rPr>
                <w:color w:val="1F497D" w:themeColor="text2"/>
                <w:sz w:val="24"/>
              </w:rPr>
              <w:t>2</w:t>
            </w:r>
            <w:r w:rsidRPr="00183E7D">
              <w:rPr>
                <w:color w:val="1F497D" w:themeColor="text2"/>
                <w:sz w:val="24"/>
              </w:rPr>
              <w:t>.00</w:t>
            </w:r>
          </w:p>
        </w:tc>
      </w:tr>
      <w:tr w:rsidR="00183E7D" w:rsidRPr="00183E7D" w14:paraId="0F1B86C1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20186507" w14:textId="665A1C32" w:rsidR="006709BC" w:rsidRPr="00183E7D" w:rsidRDefault="00501FE1" w:rsidP="00501FE1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 xml:space="preserve">Amount to be invoiced </w:t>
            </w:r>
          </w:p>
        </w:tc>
        <w:tc>
          <w:tcPr>
            <w:tcW w:w="1566" w:type="dxa"/>
          </w:tcPr>
          <w:p w14:paraId="62E89150" w14:textId="37D86678" w:rsidR="006709BC" w:rsidRPr="00183E7D" w:rsidRDefault="00501FE1" w:rsidP="00183E7D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£</w:t>
            </w:r>
            <w:sdt>
              <w:sdtPr>
                <w:rPr>
                  <w:b/>
                  <w:color w:val="1F497D" w:themeColor="text2"/>
                  <w:sz w:val="24"/>
                </w:rPr>
                <w:alias w:val="Value"/>
                <w:tag w:val="Value"/>
                <w:id w:val="611017784"/>
                <w:placeholder>
                  <w:docPart w:val="C812C3F367ED46AB8E4B9DC4C8E9F947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562FBF11-1097-4686-A143-BA2AC086A074}"/>
                <w:text/>
              </w:sdtPr>
              <w:sdtEndPr/>
              <w:sdtContent>
                <w:r w:rsidR="00183E7D">
                  <w:rPr>
                    <w:b/>
                    <w:color w:val="1F497D" w:themeColor="text2"/>
                    <w:sz w:val="24"/>
                    <w:lang w:val="en-GB"/>
                  </w:rPr>
                  <w:t>7.99</w:t>
                </w:r>
              </w:sdtContent>
            </w:sdt>
          </w:p>
        </w:tc>
      </w:tr>
    </w:tbl>
    <w:p w14:paraId="31C48DD2" w14:textId="562E9919" w:rsidR="00F23482" w:rsidRPr="00183E7D" w:rsidRDefault="0063560D" w:rsidP="006709BC">
      <w:pPr>
        <w:pStyle w:val="ContactInfo"/>
        <w:jc w:val="left"/>
        <w:rPr>
          <w:b/>
          <w:color w:val="1F497D" w:themeColor="text2"/>
          <w:sz w:val="20"/>
        </w:rPr>
      </w:pPr>
      <w:r w:rsidRPr="00183E7D">
        <w:rPr>
          <w:b/>
          <w:color w:val="1F497D" w:themeColor="text2"/>
          <w:sz w:val="20"/>
        </w:rPr>
        <w:t xml:space="preserve">Please provide an invoice for the above items </w:t>
      </w:r>
      <w:r w:rsidR="00D61E88" w:rsidRPr="00183E7D">
        <w:rPr>
          <w:b/>
          <w:color w:val="1F497D" w:themeColor="text2"/>
          <w:sz w:val="20"/>
        </w:rPr>
        <w:t>- s</w:t>
      </w:r>
      <w:r w:rsidR="00F23482" w:rsidRPr="00183E7D">
        <w:rPr>
          <w:b/>
          <w:color w:val="1F497D" w:themeColor="text2"/>
          <w:sz w:val="20"/>
        </w:rPr>
        <w:t>ale price less 20%</w:t>
      </w:r>
      <w:r w:rsidR="00D61E88" w:rsidRPr="00183E7D">
        <w:rPr>
          <w:b/>
          <w:color w:val="1F497D" w:themeColor="text2"/>
          <w:sz w:val="20"/>
        </w:rPr>
        <w:t xml:space="preserve"> -</w:t>
      </w:r>
      <w:r w:rsidR="006709BC" w:rsidRPr="00183E7D">
        <w:rPr>
          <w:b/>
          <w:color w:val="1F497D" w:themeColor="text2"/>
          <w:sz w:val="20"/>
        </w:rPr>
        <w:t xml:space="preserve"> and include your </w:t>
      </w:r>
      <w:r w:rsidR="00D61E88" w:rsidRPr="00183E7D">
        <w:rPr>
          <w:b/>
          <w:color w:val="1F497D" w:themeColor="text2"/>
          <w:sz w:val="20"/>
        </w:rPr>
        <w:t>B</w:t>
      </w:r>
      <w:r w:rsidR="00F23482" w:rsidRPr="00183E7D">
        <w:rPr>
          <w:b/>
          <w:color w:val="1F497D" w:themeColor="text2"/>
          <w:sz w:val="20"/>
        </w:rPr>
        <w:t>ank Account details for payment:</w:t>
      </w:r>
    </w:p>
    <w:p w14:paraId="31C48DD3" w14:textId="77777777" w:rsidR="00F23482" w:rsidRPr="00183E7D" w:rsidRDefault="00F23482" w:rsidP="00F23482">
      <w:pPr>
        <w:pStyle w:val="ContactInfo"/>
        <w:spacing w:before="120"/>
        <w:jc w:val="left"/>
        <w:rPr>
          <w:color w:val="1F497D" w:themeColor="text2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183E7D" w:rsidRPr="00183E7D" w14:paraId="31C48DD6" w14:textId="77777777" w:rsidTr="00F23482">
        <w:trPr>
          <w:trHeight w:val="373"/>
        </w:trPr>
        <w:tc>
          <w:tcPr>
            <w:tcW w:w="3794" w:type="dxa"/>
          </w:tcPr>
          <w:p w14:paraId="31C48DD4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31C48DD5" w14:textId="1EF0063B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MR JOHN JEPSON</w:t>
            </w:r>
          </w:p>
        </w:tc>
      </w:tr>
      <w:tr w:rsidR="00183E7D" w:rsidRPr="00183E7D" w14:paraId="31C48DD9" w14:textId="77777777" w:rsidTr="00F23482">
        <w:trPr>
          <w:trHeight w:val="373"/>
        </w:trPr>
        <w:tc>
          <w:tcPr>
            <w:tcW w:w="3794" w:type="dxa"/>
          </w:tcPr>
          <w:p w14:paraId="31C48DD7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31C48DD8" w14:textId="6C1007C3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55 91 00</w:t>
            </w:r>
          </w:p>
        </w:tc>
      </w:tr>
      <w:tr w:rsidR="00183E7D" w:rsidRPr="00183E7D" w14:paraId="31C48DDC" w14:textId="77777777" w:rsidTr="00F23482">
        <w:trPr>
          <w:trHeight w:val="373"/>
        </w:trPr>
        <w:tc>
          <w:tcPr>
            <w:tcW w:w="3794" w:type="dxa"/>
          </w:tcPr>
          <w:p w14:paraId="31C48DDA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31C48DDB" w14:textId="65763597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12592617</w:t>
            </w:r>
          </w:p>
        </w:tc>
      </w:tr>
    </w:tbl>
    <w:p w14:paraId="2C9DF142" w14:textId="77777777" w:rsidR="00D61E88" w:rsidRPr="00183E7D" w:rsidRDefault="00D61E88" w:rsidP="00F23482">
      <w:pPr>
        <w:pStyle w:val="ContactInfo"/>
        <w:jc w:val="left"/>
        <w:rPr>
          <w:color w:val="1F497D" w:themeColor="text2"/>
        </w:rPr>
      </w:pPr>
    </w:p>
    <w:sectPr w:rsidR="00D61E88" w:rsidRPr="00183E7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7685"/>
    <w:rsid w:val="000A042E"/>
    <w:rsid w:val="000E042A"/>
    <w:rsid w:val="000F6B47"/>
    <w:rsid w:val="000F7D4F"/>
    <w:rsid w:val="00140EA0"/>
    <w:rsid w:val="001730EB"/>
    <w:rsid w:val="00183E7D"/>
    <w:rsid w:val="001A6A8D"/>
    <w:rsid w:val="001E4A8B"/>
    <w:rsid w:val="001E63D2"/>
    <w:rsid w:val="001E7EBF"/>
    <w:rsid w:val="001F0F9F"/>
    <w:rsid w:val="00202E66"/>
    <w:rsid w:val="00217259"/>
    <w:rsid w:val="002523E9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9625C"/>
    <w:rsid w:val="004F202D"/>
    <w:rsid w:val="00501FE1"/>
    <w:rsid w:val="005209B5"/>
    <w:rsid w:val="00521569"/>
    <w:rsid w:val="00547748"/>
    <w:rsid w:val="00582897"/>
    <w:rsid w:val="00585539"/>
    <w:rsid w:val="005865E7"/>
    <w:rsid w:val="005D4480"/>
    <w:rsid w:val="0063560D"/>
    <w:rsid w:val="006709BC"/>
    <w:rsid w:val="006D2F62"/>
    <w:rsid w:val="00704C33"/>
    <w:rsid w:val="00705699"/>
    <w:rsid w:val="00706E5E"/>
    <w:rsid w:val="007224DC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A5EA2"/>
    <w:rsid w:val="00AD1385"/>
    <w:rsid w:val="00AD6E6B"/>
    <w:rsid w:val="00AF7F27"/>
    <w:rsid w:val="00B629A1"/>
    <w:rsid w:val="00B9178F"/>
    <w:rsid w:val="00BE6C61"/>
    <w:rsid w:val="00C30C62"/>
    <w:rsid w:val="00C50F0E"/>
    <w:rsid w:val="00C650E6"/>
    <w:rsid w:val="00C67F35"/>
    <w:rsid w:val="00C810A3"/>
    <w:rsid w:val="00C87FC8"/>
    <w:rsid w:val="00CA1C8D"/>
    <w:rsid w:val="00CA4BCD"/>
    <w:rsid w:val="00CC6BF2"/>
    <w:rsid w:val="00D27DBC"/>
    <w:rsid w:val="00D61E88"/>
    <w:rsid w:val="00D719AB"/>
    <w:rsid w:val="00D824D4"/>
    <w:rsid w:val="00D86D5B"/>
    <w:rsid w:val="00DB3C76"/>
    <w:rsid w:val="00DB454F"/>
    <w:rsid w:val="00DC0B1F"/>
    <w:rsid w:val="00DF257B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  <w15:docId w15:val="{B4ADE205-50EE-4177-A00C-FB9DEFDD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83E7D"/>
    <w:pPr>
      <w:keepNext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  <w:style w:type="paragraph" w:styleId="NoSpacing">
    <w:name w:val="No Spacing"/>
    <w:uiPriority w:val="1"/>
    <w:qFormat/>
    <w:rsid w:val="006709BC"/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6D737BE0F497405780607DDCA6B59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49D70-0C9E-4D36-B914-93C58B76CFD2}"/>
      </w:docPartPr>
      <w:docPartBody>
        <w:p w:rsidR="007B49A8" w:rsidRDefault="00267D7A" w:rsidP="00267D7A">
          <w:pPr>
            <w:pStyle w:val="6D737BE0F497405780607DDCA6B59922"/>
          </w:pPr>
          <w:r>
            <w:t>[Click to select date]</w:t>
          </w:r>
        </w:p>
      </w:docPartBody>
    </w:docPart>
    <w:docPart>
      <w:docPartPr>
        <w:name w:val="C812C3F367ED46AB8E4B9DC4C8E9F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A2A84-CF4F-414A-B607-F78835F67500}"/>
      </w:docPartPr>
      <w:docPartBody>
        <w:p w:rsidR="00877DAA" w:rsidRDefault="009B3DF4">
          <w:r w:rsidRPr="002E3D41">
            <w:rPr>
              <w:rStyle w:val="PlaceholderText"/>
            </w:rPr>
            <w:t>[Value]</w:t>
          </w:r>
        </w:p>
      </w:docPartBody>
    </w:docPart>
    <w:docPart>
      <w:docPartPr>
        <w:name w:val="3AE81194273F40AEAC2B4D6FD4B9A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870FA-AABA-46B0-889C-C92C50EFBE84}"/>
      </w:docPartPr>
      <w:docPartBody>
        <w:p w:rsidR="00877DAA" w:rsidRDefault="009B3DF4">
          <w:r w:rsidRPr="002E3D41">
            <w:rPr>
              <w:rStyle w:val="PlaceholderText"/>
            </w:rPr>
            <w:t>[Supplier]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67D7A"/>
    <w:rsid w:val="0044282D"/>
    <w:rsid w:val="00786936"/>
    <w:rsid w:val="007B49A8"/>
    <w:rsid w:val="008565E8"/>
    <w:rsid w:val="00877DAA"/>
    <w:rsid w:val="009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9B3DF4"/>
    <w:rPr>
      <w:color w:val="808080"/>
    </w:rPr>
  </w:style>
  <w:style w:type="paragraph" w:customStyle="1" w:styleId="6D737BE0F497405780607DDCA6B59922">
    <w:name w:val="6D737BE0F497405780607DDCA6B59922"/>
    <w:rsid w:val="00267D7A"/>
  </w:style>
  <w:style w:type="paragraph" w:customStyle="1" w:styleId="E77AD7D4FC594518A3D44D3606F4A6C1">
    <w:name w:val="E77AD7D4FC594518A3D44D3606F4A6C1"/>
    <w:rsid w:val="009B3D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John Jepson</Supplier>
    <Date_x0020_Stamp xmlns="af4025bd-eda9-4d6d-bcbe-7de91e238b29">2019-07-30T23:00:00+00:00</Date_x0020_Stamp>
    <Value xmlns="af4025bd-eda9-4d6d-bcbe-7de91e238b29">7.99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FBF11-1097-4686-A143-BA2AC086A074}"/>
</file>

<file path=customXml/itemProps2.xml><?xml version="1.0" encoding="utf-8"?>
<ds:datastoreItem xmlns:ds="http://schemas.openxmlformats.org/officeDocument/2006/customXml" ds:itemID="{70FDFFD2-1017-4640-98BC-8D809D3ED012}"/>
</file>

<file path=customXml/itemProps3.xml><?xml version="1.0" encoding="utf-8"?>
<ds:datastoreItem xmlns:ds="http://schemas.openxmlformats.org/officeDocument/2006/customXml" ds:itemID="{B4BCD358-4030-4B5F-BB5E-3855F507CF03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</TotalTime>
  <Pages>1</Pages>
  <Words>105</Words>
  <Characters>544</Characters>
  <Application>Microsoft Office Word</Application>
  <DocSecurity>0</DocSecurity>
  <Lines>18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5</cp:revision>
  <cp:lastPrinted>2020-12-15T17:19:00Z</cp:lastPrinted>
  <dcterms:created xsi:type="dcterms:W3CDTF">2020-12-15T16:53:00Z</dcterms:created>
  <dcterms:modified xsi:type="dcterms:W3CDTF">2020-12-15T17:19:00Z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7800</vt:r8>
  </property>
</Properties>
</file>